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CE7" w:rsidRPr="00426143" w:rsidRDefault="00947CE7" w:rsidP="00426143">
      <w:pPr>
        <w:rPr>
          <w:rFonts w:ascii="Arial" w:hAnsi="Arial" w:cs="Arial"/>
          <w:caps/>
          <w:color w:val="C00000"/>
          <w:spacing w:val="24"/>
          <w:sz w:val="16"/>
          <w:szCs w:val="16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558pt;margin-top:0;width:202pt;height:73pt;z-index:251654144;visibility:visible">
            <v:imagedata r:id="rId5" o:title="" croptop="9816f" cropbottom="48966f" cropleft="12411f" cropright="42224f"/>
            <w10:wrap type="square"/>
          </v:shape>
        </w:pict>
      </w:r>
    </w:p>
    <w:p w:rsidR="00947CE7" w:rsidRPr="00426143" w:rsidRDefault="00947CE7" w:rsidP="00426143">
      <w:pPr>
        <w:jc w:val="center"/>
        <w:rPr>
          <w:rFonts w:ascii="Arial" w:hAnsi="Arial" w:cs="Arial"/>
          <w:b/>
          <w:caps/>
          <w:color w:val="C00000"/>
          <w:spacing w:val="24"/>
          <w:sz w:val="36"/>
          <w:szCs w:val="36"/>
          <w:lang w:eastAsia="ru-RU"/>
        </w:rPr>
      </w:pPr>
      <w:r w:rsidRPr="00426143">
        <w:rPr>
          <w:rFonts w:ascii="Arial" w:hAnsi="Arial" w:cs="Arial"/>
          <w:b/>
          <w:caps/>
          <w:color w:val="C00000"/>
          <w:spacing w:val="24"/>
          <w:sz w:val="36"/>
          <w:szCs w:val="36"/>
          <w:lang w:eastAsia="ru-RU"/>
        </w:rPr>
        <w:t>ПРОГРАММА ПО АКТИВНОЙ СОЦИАЛИЗАЦИИ</w:t>
      </w:r>
    </w:p>
    <w:p w:rsidR="00947CE7" w:rsidRPr="00426143" w:rsidRDefault="00947CE7" w:rsidP="00037E32">
      <w:pPr>
        <w:shd w:val="clear" w:color="auto" w:fill="FFFFFF"/>
        <w:spacing w:after="300" w:line="420" w:lineRule="atLeast"/>
        <w:jc w:val="center"/>
        <w:outlineLvl w:val="2"/>
        <w:rPr>
          <w:rFonts w:ascii="Arial" w:hAnsi="Arial" w:cs="Arial"/>
          <w:b/>
          <w:bCs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27pt;margin-top:29.35pt;width:729pt;height:153pt;z-index:251655168" strokecolor="#c00">
            <v:textbox style="mso-next-textbox:#_x0000_s1027">
              <w:txbxContent>
                <w:p w:rsidR="00947CE7" w:rsidRPr="00385AFC" w:rsidRDefault="00947CE7" w:rsidP="00426143">
                  <w:pPr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clear" w:pos="720"/>
                    </w:tabs>
                    <w:spacing w:before="120" w:after="0" w:line="240" w:lineRule="auto"/>
                    <w:ind w:left="714" w:hanging="357"/>
                    <w:jc w:val="both"/>
                    <w:rPr>
                      <w:rFonts w:ascii="Arial Narrow" w:hAnsi="Arial Narrow" w:cs="Arial"/>
                      <w:color w:val="212529"/>
                      <w:sz w:val="24"/>
                      <w:szCs w:val="24"/>
                      <w:lang w:eastAsia="ru-RU"/>
                    </w:rPr>
                  </w:pPr>
                  <w:r w:rsidRPr="00385AFC">
                    <w:rPr>
                      <w:rFonts w:ascii="Arial Narrow" w:hAnsi="Arial Narrow" w:cs="Arial"/>
                      <w:color w:val="212529"/>
                      <w:sz w:val="24"/>
                      <w:szCs w:val="24"/>
                      <w:lang w:eastAsia="ru-RU"/>
                    </w:rPr>
                    <w:t xml:space="preserve">Программа внеурочной деятельности по активной социализации обучающихся 5-х классов «Я-ты-он-она — вместе целая страна» разработана с целью приобщения обучающихся к российским традиционным духовно-нравственным и социокультурным ценностям; развития инициативности и самостоятельности пятиклассников, умения работать в коллективе; ориентирована на создание благоприятных условий для адаптации при переходе на следующий уровень образования. </w:t>
                  </w:r>
                </w:p>
                <w:p w:rsidR="00947CE7" w:rsidRPr="00385AFC" w:rsidRDefault="00947CE7" w:rsidP="00426143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120" w:after="0" w:line="240" w:lineRule="auto"/>
                    <w:ind w:left="714" w:hanging="357"/>
                    <w:jc w:val="both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385AFC">
                    <w:rPr>
                      <w:rFonts w:ascii="Arial Narrow" w:hAnsi="Arial Narrow" w:cs="Arial"/>
                      <w:color w:val="212529"/>
                      <w:sz w:val="24"/>
                      <w:szCs w:val="24"/>
                      <w:lang w:eastAsia="ru-RU"/>
                    </w:rPr>
                    <w:t>Данная Программа является преемственной по отношению к программе социальной активности для обучающихся начальных классов «Орлята России».</w:t>
                  </w:r>
                </w:p>
                <w:p w:rsidR="00947CE7" w:rsidRPr="00385AFC" w:rsidRDefault="00947CE7" w:rsidP="00426143">
                  <w:pPr>
                    <w:pStyle w:val="ListParagraph"/>
                    <w:numPr>
                      <w:ilvl w:val="0"/>
                      <w:numId w:val="3"/>
                    </w:numPr>
                    <w:spacing w:before="120" w:after="0" w:line="240" w:lineRule="auto"/>
                    <w:ind w:left="714" w:hanging="357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385AFC">
                    <w:rPr>
                      <w:rFonts w:ascii="Arial Narrow" w:hAnsi="Arial Narrow"/>
                      <w:sz w:val="24"/>
                      <w:szCs w:val="24"/>
                    </w:rPr>
                    <w:t>Методические материалы адресованы руководителям образовательных организаций, заместителям руководителей и советникам по воспитательной работе, классным руководителям.</w:t>
                  </w:r>
                </w:p>
                <w:p w:rsidR="00947CE7" w:rsidRDefault="00947CE7" w:rsidP="00426143">
                  <w:pPr>
                    <w:spacing w:before="120"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object 9" o:spid="_x0000_s1028" type="#_x0000_t202" style="position:absolute;left:0;text-align:left;margin-left:-27pt;margin-top:11.35pt;width:41.7pt;height:154.8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" filled="f" stroked="f">
            <v:textbox style="mso-next-textbox:#object 9" inset="0,1.1pt,0,0">
              <w:txbxContent>
                <w:p w:rsidR="00947CE7" w:rsidRDefault="00947CE7" w:rsidP="00F12D2A">
                  <w:pPr>
                    <w:spacing w:before="22"/>
                    <w:ind w:left="14"/>
                    <w:rPr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C00000"/>
                      <w:spacing w:val="-52"/>
                      <w:kern w:val="24"/>
                      <w:sz w:val="280"/>
                      <w:szCs w:val="280"/>
                    </w:rPr>
                    <w:t>!</w:t>
                  </w:r>
                </w:p>
              </w:txbxContent>
            </v:textbox>
          </v:shape>
        </w:pict>
      </w:r>
      <w:r w:rsidRPr="00426143">
        <w:rPr>
          <w:rFonts w:ascii="Arial" w:hAnsi="Arial" w:cs="Arial"/>
          <w:b/>
          <w:bCs/>
          <w:color w:val="C00000"/>
          <w:sz w:val="40"/>
          <w:szCs w:val="40"/>
          <w:lang w:eastAsia="ru-RU"/>
        </w:rPr>
        <w:t>«Я-ТЫ-ОН-ОНА-ВМЕСТЕ ЦЕЛАЯ СТРАНА»</w:t>
      </w:r>
    </w:p>
    <w:p w:rsidR="00947CE7" w:rsidRDefault="00947CE7" w:rsidP="00037E32">
      <w:pPr>
        <w:shd w:val="clear" w:color="auto" w:fill="FFFFFF"/>
        <w:spacing w:after="300" w:line="420" w:lineRule="atLeast"/>
        <w:jc w:val="center"/>
        <w:outlineLvl w:val="2"/>
        <w:rPr>
          <w:rFonts w:ascii="Arial" w:hAnsi="Arial" w:cs="Arial"/>
          <w:b/>
          <w:bCs/>
          <w:color w:val="C00000"/>
          <w:sz w:val="36"/>
          <w:szCs w:val="36"/>
          <w:lang w:eastAsia="ru-RU"/>
        </w:rPr>
      </w:pPr>
    </w:p>
    <w:p w:rsidR="00947CE7" w:rsidRDefault="00947CE7" w:rsidP="00037E32">
      <w:pPr>
        <w:shd w:val="clear" w:color="auto" w:fill="FFFFFF"/>
        <w:spacing w:after="300" w:line="420" w:lineRule="atLeast"/>
        <w:jc w:val="center"/>
        <w:outlineLvl w:val="2"/>
        <w:rPr>
          <w:rFonts w:ascii="Arial" w:hAnsi="Arial" w:cs="Arial"/>
          <w:b/>
          <w:bCs/>
          <w:color w:val="C00000"/>
          <w:sz w:val="36"/>
          <w:szCs w:val="36"/>
          <w:lang w:eastAsia="ru-RU"/>
        </w:rPr>
      </w:pPr>
    </w:p>
    <w:p w:rsidR="00947CE7" w:rsidRDefault="00947CE7" w:rsidP="00037E32">
      <w:pPr>
        <w:shd w:val="clear" w:color="auto" w:fill="FFFFFF"/>
        <w:spacing w:after="300" w:line="420" w:lineRule="atLeast"/>
        <w:jc w:val="center"/>
        <w:outlineLvl w:val="2"/>
        <w:rPr>
          <w:rFonts w:ascii="Arial" w:hAnsi="Arial" w:cs="Arial"/>
          <w:b/>
          <w:bCs/>
          <w:color w:val="C00000"/>
          <w:sz w:val="36"/>
          <w:szCs w:val="36"/>
          <w:lang w:eastAsia="ru-RU"/>
        </w:rPr>
      </w:pPr>
    </w:p>
    <w:p w:rsidR="00947CE7" w:rsidRPr="00865C1D" w:rsidRDefault="00947CE7" w:rsidP="00037E32">
      <w:pPr>
        <w:shd w:val="clear" w:color="auto" w:fill="FFFFFF"/>
        <w:spacing w:after="300" w:line="420" w:lineRule="atLeast"/>
        <w:jc w:val="center"/>
        <w:outlineLvl w:val="2"/>
        <w:rPr>
          <w:rFonts w:ascii="Arial" w:hAnsi="Arial" w:cs="Arial"/>
          <w:b/>
          <w:bCs/>
          <w:color w:val="C00000"/>
          <w:sz w:val="36"/>
          <w:szCs w:val="36"/>
          <w:lang w:eastAsia="ru-RU"/>
        </w:rPr>
      </w:pPr>
    </w:p>
    <w:p w:rsidR="00947CE7" w:rsidRPr="00426143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</w:p>
    <w:tbl>
      <w:tblPr>
        <w:tblW w:w="14965" w:type="dxa"/>
        <w:tblLook w:val="01E0"/>
      </w:tblPr>
      <w:tblGrid>
        <w:gridCol w:w="3708"/>
        <w:gridCol w:w="3240"/>
        <w:gridCol w:w="4320"/>
        <w:gridCol w:w="3697"/>
      </w:tblGrid>
      <w:tr w:rsidR="00947CE7" w:rsidTr="00574EA6">
        <w:tc>
          <w:tcPr>
            <w:tcW w:w="3708" w:type="dxa"/>
          </w:tcPr>
          <w:p w:rsidR="00947CE7" w:rsidRPr="00574EA6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color w:val="212529"/>
                <w:sz w:val="32"/>
                <w:szCs w:val="32"/>
                <w:lang w:eastAsia="ru-RU"/>
              </w:rPr>
            </w:pPr>
            <w:r w:rsidRPr="009B76E1">
              <w:rPr>
                <w:noProof/>
                <w:lang w:eastAsia="ru-RU"/>
              </w:rPr>
              <w:pict>
                <v:shape id="Рисунок 19" o:spid="_x0000_i1025" type="#_x0000_t75" style="width:100.5pt;height:99pt;visibility:visible">
                  <v:imagedata r:id="rId6" o:title=""/>
                </v:shape>
              </w:pict>
            </w:r>
          </w:p>
        </w:tc>
        <w:tc>
          <w:tcPr>
            <w:tcW w:w="3240" w:type="dxa"/>
          </w:tcPr>
          <w:p w:rsidR="00947CE7" w:rsidRPr="00574EA6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color w:val="212529"/>
                <w:sz w:val="32"/>
                <w:szCs w:val="32"/>
                <w:lang w:eastAsia="ru-RU"/>
              </w:rPr>
            </w:pPr>
            <w:r w:rsidRPr="009B76E1">
              <w:rPr>
                <w:noProof/>
                <w:lang w:eastAsia="ru-RU"/>
              </w:rPr>
              <w:pict>
                <v:shape id="Рисунок 20" o:spid="_x0000_i1026" type="#_x0000_t75" style="width:97.5pt;height:96.75pt;visibility:visible">
                  <v:imagedata r:id="rId7" o:title=""/>
                </v:shape>
              </w:pict>
            </w:r>
          </w:p>
        </w:tc>
        <w:tc>
          <w:tcPr>
            <w:tcW w:w="4320" w:type="dxa"/>
          </w:tcPr>
          <w:p w:rsidR="00947CE7" w:rsidRPr="00574EA6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color w:val="212529"/>
                <w:sz w:val="32"/>
                <w:szCs w:val="32"/>
                <w:lang w:eastAsia="ru-RU"/>
              </w:rPr>
            </w:pPr>
            <w:r w:rsidRPr="009B76E1">
              <w:rPr>
                <w:noProof/>
                <w:lang w:eastAsia="ru-RU"/>
              </w:rPr>
              <w:pict>
                <v:shape id="Рисунок 18" o:spid="_x0000_i1027" type="#_x0000_t75" style="width:105.75pt;height:109.5pt;visibility:visible">
                  <v:imagedata r:id="rId8" o:title=""/>
                </v:shape>
              </w:pict>
            </w:r>
          </w:p>
        </w:tc>
        <w:tc>
          <w:tcPr>
            <w:tcW w:w="3697" w:type="dxa"/>
          </w:tcPr>
          <w:p w:rsidR="00947CE7" w:rsidRPr="00574EA6" w:rsidRDefault="00947CE7" w:rsidP="00574EA6">
            <w:pPr>
              <w:spacing w:after="0" w:line="240" w:lineRule="auto"/>
              <w:jc w:val="center"/>
              <w:rPr>
                <w:noProof/>
                <w:sz w:val="10"/>
                <w:szCs w:val="10"/>
                <w:lang w:eastAsia="ru-RU"/>
              </w:rPr>
            </w:pPr>
          </w:p>
          <w:p w:rsidR="00947CE7" w:rsidRPr="00574EA6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color w:val="212529"/>
                <w:sz w:val="32"/>
                <w:szCs w:val="32"/>
                <w:lang w:eastAsia="ru-RU"/>
              </w:rPr>
            </w:pPr>
            <w:r w:rsidRPr="009B76E1">
              <w:rPr>
                <w:noProof/>
                <w:lang w:eastAsia="ru-RU"/>
              </w:rPr>
              <w:pict>
                <v:shape id="object 8" o:spid="_x0000_i1028" type="#_x0000_t75" style="width:88.5pt;height:92.25pt;visibility:visible">
                  <v:imagedata r:id="rId9" o:title=""/>
                </v:shape>
              </w:pict>
            </w:r>
          </w:p>
        </w:tc>
      </w:tr>
      <w:tr w:rsidR="00947CE7" w:rsidTr="00574EA6">
        <w:tc>
          <w:tcPr>
            <w:tcW w:w="3708" w:type="dxa"/>
          </w:tcPr>
          <w:p w:rsidR="00947CE7" w:rsidRPr="009E34C4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CC0000"/>
                <w:sz w:val="24"/>
                <w:szCs w:val="24"/>
                <w:lang w:eastAsia="ru-RU"/>
              </w:rPr>
            </w:pPr>
            <w:r w:rsidRPr="009E34C4">
              <w:rPr>
                <w:rFonts w:ascii="Arial Narrow" w:hAnsi="Arial Narrow"/>
                <w:b/>
                <w:color w:val="CC0000"/>
                <w:sz w:val="24"/>
                <w:szCs w:val="24"/>
              </w:rPr>
              <w:t>Ссылка на регистрацию</w:t>
            </w:r>
          </w:p>
        </w:tc>
        <w:tc>
          <w:tcPr>
            <w:tcW w:w="3240" w:type="dxa"/>
          </w:tcPr>
          <w:p w:rsidR="00947CE7" w:rsidRPr="009E34C4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CC0000"/>
                <w:sz w:val="24"/>
                <w:szCs w:val="24"/>
                <w:lang w:eastAsia="ru-RU"/>
              </w:rPr>
            </w:pPr>
            <w:r w:rsidRPr="009E34C4">
              <w:rPr>
                <w:rFonts w:ascii="Arial Narrow" w:hAnsi="Arial Narrow"/>
                <w:b/>
                <w:color w:val="CC0000"/>
                <w:sz w:val="24"/>
                <w:szCs w:val="24"/>
              </w:rPr>
              <w:t>Узнать больше о программе</w:t>
            </w:r>
          </w:p>
        </w:tc>
        <w:tc>
          <w:tcPr>
            <w:tcW w:w="4320" w:type="dxa"/>
          </w:tcPr>
          <w:p w:rsidR="00947CE7" w:rsidRPr="009E34C4" w:rsidRDefault="00947CE7" w:rsidP="00574EA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CC0000"/>
                <w:sz w:val="24"/>
                <w:szCs w:val="24"/>
              </w:rPr>
            </w:pPr>
            <w:r w:rsidRPr="009E34C4">
              <w:rPr>
                <w:rFonts w:ascii="Arial Narrow" w:hAnsi="Arial Narrow"/>
                <w:b/>
                <w:color w:val="CC0000"/>
                <w:sz w:val="24"/>
                <w:szCs w:val="24"/>
              </w:rPr>
              <w:t xml:space="preserve">Есть вопросы? Их можно задать </w:t>
            </w:r>
          </w:p>
          <w:p w:rsidR="00947CE7" w:rsidRPr="00574EA6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color w:val="212529"/>
                <w:sz w:val="24"/>
                <w:szCs w:val="24"/>
                <w:lang w:eastAsia="ru-RU"/>
              </w:rPr>
            </w:pPr>
            <w:r w:rsidRPr="009E34C4">
              <w:rPr>
                <w:rFonts w:ascii="Arial Narrow" w:hAnsi="Arial Narrow"/>
                <w:b/>
                <w:color w:val="CC0000"/>
                <w:sz w:val="24"/>
                <w:szCs w:val="24"/>
              </w:rPr>
              <w:t>куратору программы</w:t>
            </w:r>
          </w:p>
        </w:tc>
        <w:tc>
          <w:tcPr>
            <w:tcW w:w="3697" w:type="dxa"/>
          </w:tcPr>
          <w:p w:rsidR="00947CE7" w:rsidRPr="009E34C4" w:rsidRDefault="00947CE7" w:rsidP="00574EA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CC0000"/>
                <w:sz w:val="24"/>
                <w:szCs w:val="24"/>
                <w:lang w:eastAsia="ru-RU"/>
              </w:rPr>
            </w:pPr>
            <w:r w:rsidRPr="009E34C4">
              <w:rPr>
                <w:rFonts w:ascii="Arial Narrow" w:hAnsi="Arial Narrow"/>
                <w:b/>
                <w:bCs/>
                <w:color w:val="CC0000"/>
                <w:sz w:val="24"/>
                <w:szCs w:val="24"/>
              </w:rPr>
              <w:t>Ссылка на телеграм канал  участников проекта</w:t>
            </w:r>
          </w:p>
        </w:tc>
      </w:tr>
    </w:tbl>
    <w:p w:rsidR="00947CE7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Объект 3" o:spid="_x0000_s1029" type="#_x0000_t75" style="position:absolute;left:0;text-align:left;margin-left:639pt;margin-top:9.05pt;width:99pt;height:126pt;z-index:251657216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">
            <v:imagedata r:id="rId10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3" o:spid="_x0000_s1030" type="#_x0000_t75" style="position:absolute;left:0;text-align:left;margin-left:540pt;margin-top:9.05pt;width:90pt;height:126pt;z-index:251658240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">
            <v:imagedata r:id="rId11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5" o:spid="_x0000_s1031" type="#_x0000_t75" style="position:absolute;left:0;text-align:left;margin-left:441pt;margin-top:9.05pt;width:90pt;height:126pt;z-index:251659264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">
            <v:imagedata r:id="rId12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2" o:spid="_x0000_s1032" type="#_x0000_t75" style="position:absolute;left:0;text-align:left;margin-left:333pt;margin-top:9.05pt;width:99pt;height:126pt;z-index:251660288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">
            <v:imagedata r:id="rId13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6" o:spid="_x0000_s1033" type="#_x0000_t75" style="position:absolute;left:0;text-align:left;margin-left:225pt;margin-top:9.05pt;width:99pt;height:126pt;z-index:251661312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">
            <v:imagedata r:id="rId14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group id="object 2" o:spid="_x0000_s1034" style="position:absolute;left:0;text-align:left;margin-left:2.85pt;margin-top:17.6pt;width:837pt;height:170.25pt;flip:x;z-index:251656192;mso-position-horizontal-relative:page;mso-position-vertical-relative:text" coordorigin="877" coordsize="121920,2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">
            <v:shape id="object 3" o:spid="_x0000_s1035" style="position:absolute;left:877;top:2714;width:121920;height:24480;visibility:visible" coordsize="12192000,2447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" adj="0,,0" path="m12816,l,,,2447452r12191728,l12191728,1277427r-3169709,l8563971,1273187r-456580,-12855l7703026,1241443r-402741,-26122l6899386,1181765r-349105,-35615l6202900,1104556,4366347,830849,2929189,590369,1835136,386963,856079,186003,12816,xem12191728,1095584r-407972,42347l11169869,1191689r-563202,38365l10043597,1257444r-511291,14938l9022019,1277427r3169709,l12191728,1095584xe" fillcolor="#e3e3e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12816,0;0,0;0,2447451;12191728,2447451;12191728,1277426;9022019,1277426;8563971,1273186;8107391,1260331;7703026,1241442;7300285,1215321;6899386,1181765;6550281,1146150;6202900,1104556;4366347,830849;2929189,590369;1835136,386963;856079,186003;12816,0;12191728,1095584;11783756,1137931;11169869,1191689;10606667,1230053;10043597,1257443;9532306,1272381;9022019,1277426;12191728,1277426;12191728,1095584" o:connectangles="0,0,0,0,0,0,0,0,0,0,0,0,0,0,0,0,0,0,0,0,0,0,0,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object 4" o:spid="_x0000_s1036" type="#_x0000_t75" style="position:absolute;left:91013;width:30907;height:25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">
              <v:imagedata r:id="rId15" o:title=""/>
            </v:shape>
            <w10:wrap anchorx="page"/>
          </v:group>
        </w:pict>
      </w:r>
      <w:r>
        <w:rPr>
          <w:noProof/>
          <w:lang w:eastAsia="ru-RU"/>
        </w:rPr>
        <w:pict>
          <v:shape id="Рисунок 1" o:spid="_x0000_s1037" type="#_x0000_t75" style="position:absolute;left:0;text-align:left;margin-left:126pt;margin-top:8.1pt;width:88pt;height:122pt;z-index:251662336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">
            <v:imagedata r:id="rId16" o:title=""/>
            <o:lock v:ext="edit" aspectratio="f"/>
          </v:shape>
        </w:pict>
      </w:r>
    </w:p>
    <w:p w:rsidR="00947CE7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</w:p>
    <w:p w:rsidR="00947CE7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</w:p>
    <w:p w:rsidR="00947CE7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</w:p>
    <w:p w:rsidR="00947CE7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</w:p>
    <w:p w:rsidR="00947CE7" w:rsidRDefault="00947CE7" w:rsidP="004807F5">
      <w:pPr>
        <w:shd w:val="clear" w:color="auto" w:fill="FFFFFF"/>
        <w:spacing w:after="0" w:line="240" w:lineRule="auto"/>
        <w:ind w:left="720"/>
        <w:jc w:val="both"/>
        <w:rPr>
          <w:rFonts w:ascii="Arial Narrow" w:hAnsi="Arial Narrow" w:cs="Arial"/>
          <w:color w:val="212529"/>
          <w:sz w:val="32"/>
          <w:szCs w:val="32"/>
          <w:lang w:eastAsia="ru-RU"/>
        </w:rPr>
      </w:pPr>
    </w:p>
    <w:p w:rsidR="00947CE7" w:rsidRDefault="00947CE7">
      <w:bookmarkStart w:id="0" w:name="_GoBack"/>
      <w:bookmarkEnd w:id="0"/>
    </w:p>
    <w:sectPr w:rsidR="00947CE7" w:rsidSect="0061497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406"/>
    <w:multiLevelType w:val="multilevel"/>
    <w:tmpl w:val="8500F6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9472E"/>
    <w:multiLevelType w:val="hybridMultilevel"/>
    <w:tmpl w:val="CC705908"/>
    <w:lvl w:ilvl="0" w:tplc="E9782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14D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6AD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4AB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3E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086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DCB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5A7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CCB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9AE26CE"/>
    <w:multiLevelType w:val="multilevel"/>
    <w:tmpl w:val="DCDC8B1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6A7842"/>
    <w:multiLevelType w:val="multilevel"/>
    <w:tmpl w:val="AAF4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75517B"/>
    <w:multiLevelType w:val="hybridMultilevel"/>
    <w:tmpl w:val="5F247B0C"/>
    <w:lvl w:ilvl="0" w:tplc="EE34E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4B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40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B21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2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EC3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547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8A1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46A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5259"/>
    <w:rsid w:val="00037E32"/>
    <w:rsid w:val="000A1E56"/>
    <w:rsid w:val="00145EA6"/>
    <w:rsid w:val="001635F1"/>
    <w:rsid w:val="00260C68"/>
    <w:rsid w:val="00343489"/>
    <w:rsid w:val="00385259"/>
    <w:rsid w:val="00385AFC"/>
    <w:rsid w:val="00426143"/>
    <w:rsid w:val="004807F5"/>
    <w:rsid w:val="004D1801"/>
    <w:rsid w:val="00567574"/>
    <w:rsid w:val="00574EA6"/>
    <w:rsid w:val="005A4045"/>
    <w:rsid w:val="005C2CE3"/>
    <w:rsid w:val="0061497F"/>
    <w:rsid w:val="006E0BFD"/>
    <w:rsid w:val="007E16DD"/>
    <w:rsid w:val="00836258"/>
    <w:rsid w:val="00865C1D"/>
    <w:rsid w:val="00947CE7"/>
    <w:rsid w:val="009B76E1"/>
    <w:rsid w:val="009E34C4"/>
    <w:rsid w:val="00CC6E44"/>
    <w:rsid w:val="00D26913"/>
    <w:rsid w:val="00ED0DDA"/>
    <w:rsid w:val="00F12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801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865C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865C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65C1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65C1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rsid w:val="00836258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836258"/>
    <w:rPr>
      <w:rFonts w:cs="Times New Roman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rsid w:val="00865C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865C1D"/>
    <w:rPr>
      <w:rFonts w:cs="Times New Roman"/>
      <w:color w:val="954F72"/>
      <w:u w:val="single"/>
    </w:rPr>
  </w:style>
  <w:style w:type="paragraph" w:styleId="ListParagraph">
    <w:name w:val="List Paragraph"/>
    <w:basedOn w:val="Normal"/>
    <w:uiPriority w:val="99"/>
    <w:qFormat/>
    <w:rsid w:val="004807F5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385AFC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8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8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</TotalTime>
  <Pages>1</Pages>
  <Words>36</Words>
  <Characters>210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РМЦ</dc:creator>
  <cp:keywords/>
  <dc:description/>
  <cp:lastModifiedBy>СВЕТА</cp:lastModifiedBy>
  <cp:revision>15</cp:revision>
  <dcterms:created xsi:type="dcterms:W3CDTF">2024-03-21T12:35:00Z</dcterms:created>
  <dcterms:modified xsi:type="dcterms:W3CDTF">2024-03-23T12:04:00Z</dcterms:modified>
</cp:coreProperties>
</file>